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25" w:type="dxa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265"/>
        <w:gridCol w:w="687"/>
        <w:gridCol w:w="175"/>
        <w:gridCol w:w="3911"/>
        <w:gridCol w:w="1789"/>
        <w:gridCol w:w="211"/>
        <w:gridCol w:w="112"/>
        <w:gridCol w:w="175"/>
      </w:tblGrid>
      <w:tr w:rsidR="000172E5" w:rsidRPr="00637200" w14:paraId="7222B203" w14:textId="77777777" w:rsidTr="007C5783">
        <w:trPr>
          <w:trHeight w:hRule="exact" w:val="567"/>
          <w:tblCellSpacing w:w="56" w:type="dxa"/>
        </w:trPr>
        <w:tc>
          <w:tcPr>
            <w:tcW w:w="10101" w:type="dxa"/>
            <w:gridSpan w:val="8"/>
            <w:shd w:val="clear" w:color="auto" w:fill="000000" w:themeFill="text1"/>
            <w:vAlign w:val="bottom"/>
          </w:tcPr>
          <w:p w14:paraId="5F699FC2" w14:textId="64605A5D" w:rsidR="000172E5" w:rsidRPr="00637200" w:rsidRDefault="0065485A" w:rsidP="00CD26D8">
            <w:pPr>
              <w:pStyle w:val="Heading1"/>
              <w:spacing w:before="0" w:after="0"/>
            </w:pPr>
            <w:r w:rsidRPr="0065485A">
              <w:rPr>
                <w:rFonts w:ascii="Abadi Extra Light" w:hAnsi="Abadi Extra Light"/>
              </w:rPr>
              <w:t>YOUR DETAILS</w:t>
            </w:r>
            <w:r>
              <w:t xml:space="preserve">         </w:t>
            </w:r>
            <w:r w:rsidRPr="0065485A">
              <w:rPr>
                <w:sz w:val="24"/>
                <w:szCs w:val="24"/>
              </w:rPr>
              <w:t>USE BLOCK CAPITALS</w:t>
            </w:r>
          </w:p>
        </w:tc>
      </w:tr>
      <w:tr w:rsidR="00F55936" w:rsidRPr="00846B76" w14:paraId="1963B2F2" w14:textId="77777777" w:rsidTr="007C5783">
        <w:trPr>
          <w:gridAfter w:val="1"/>
          <w:wAfter w:w="7" w:type="dxa"/>
          <w:trHeight w:val="435"/>
          <w:tblCellSpacing w:w="56" w:type="dxa"/>
        </w:trPr>
        <w:tc>
          <w:tcPr>
            <w:tcW w:w="3784" w:type="dxa"/>
            <w:gridSpan w:val="2"/>
            <w:shd w:val="clear" w:color="auto" w:fill="F2F2F2" w:themeFill="background1" w:themeFillShade="F2"/>
          </w:tcPr>
          <w:p w14:paraId="7B4DFA83" w14:textId="245B3534" w:rsidR="00F55936" w:rsidRPr="00B15534" w:rsidRDefault="00F55936" w:rsidP="0052729F">
            <w:pPr>
              <w:spacing w:after="240"/>
              <w:jc w:val="both"/>
              <w:rPr>
                <w:rFonts w:cstheme="minorHAnsi"/>
                <w:sz w:val="16"/>
                <w:szCs w:val="16"/>
              </w:rPr>
            </w:pPr>
            <w:r w:rsidRPr="00B15534">
              <w:rPr>
                <w:rFonts w:cstheme="minorHAnsi"/>
                <w:sz w:val="16"/>
                <w:szCs w:val="16"/>
              </w:rPr>
              <w:t>First Name:</w:t>
            </w:r>
          </w:p>
        </w:tc>
        <w:tc>
          <w:tcPr>
            <w:tcW w:w="6086" w:type="dxa"/>
            <w:gridSpan w:val="5"/>
            <w:shd w:val="clear" w:color="auto" w:fill="F2F2F2" w:themeFill="background1" w:themeFillShade="F2"/>
          </w:tcPr>
          <w:p w14:paraId="5B0CE96C" w14:textId="264C8719" w:rsidR="00F55936" w:rsidRPr="00B15534" w:rsidRDefault="00F55936" w:rsidP="00F55936">
            <w:pPr>
              <w:spacing w:after="240"/>
              <w:ind w:right="-5990"/>
              <w:jc w:val="both"/>
              <w:rPr>
                <w:rFonts w:cstheme="minorHAnsi"/>
                <w:sz w:val="16"/>
                <w:szCs w:val="16"/>
              </w:rPr>
            </w:pPr>
            <w:r w:rsidRPr="00B15534">
              <w:rPr>
                <w:rFonts w:cstheme="minorHAnsi"/>
                <w:sz w:val="16"/>
                <w:szCs w:val="16"/>
              </w:rPr>
              <w:t>Surname:</w:t>
            </w:r>
          </w:p>
        </w:tc>
      </w:tr>
      <w:tr w:rsidR="00220B0B" w:rsidRPr="00846B76" w14:paraId="6C55F739" w14:textId="77777777" w:rsidTr="007C5783">
        <w:trPr>
          <w:trHeight w:val="435"/>
          <w:tblCellSpacing w:w="56" w:type="dxa"/>
        </w:trPr>
        <w:tc>
          <w:tcPr>
            <w:tcW w:w="10101" w:type="dxa"/>
            <w:gridSpan w:val="8"/>
            <w:shd w:val="clear" w:color="auto" w:fill="F2F2F2" w:themeFill="background1" w:themeFillShade="F2"/>
          </w:tcPr>
          <w:p w14:paraId="72D4E4AF" w14:textId="2F7278CC" w:rsidR="00220B0B" w:rsidRPr="00B15534" w:rsidRDefault="00220B0B" w:rsidP="00960CD9">
            <w:pPr>
              <w:jc w:val="both"/>
              <w:rPr>
                <w:rFonts w:cstheme="minorHAnsi"/>
                <w:sz w:val="16"/>
                <w:szCs w:val="16"/>
              </w:rPr>
            </w:pPr>
            <w:r w:rsidRPr="00B15534">
              <w:rPr>
                <w:rFonts w:cstheme="minorHAnsi"/>
                <w:sz w:val="16"/>
                <w:szCs w:val="16"/>
              </w:rPr>
              <w:t>Address:</w:t>
            </w:r>
          </w:p>
        </w:tc>
      </w:tr>
      <w:tr w:rsidR="00A52638" w:rsidRPr="00846B76" w14:paraId="59795F1B" w14:textId="77777777" w:rsidTr="007C5783">
        <w:trPr>
          <w:gridAfter w:val="3"/>
          <w:wAfter w:w="330" w:type="dxa"/>
          <w:trHeight w:val="435"/>
          <w:tblCellSpacing w:w="56" w:type="dxa"/>
        </w:trPr>
        <w:tc>
          <w:tcPr>
            <w:tcW w:w="3097" w:type="dxa"/>
            <w:shd w:val="clear" w:color="auto" w:fill="F2F2F2" w:themeFill="background1" w:themeFillShade="F2"/>
          </w:tcPr>
          <w:p w14:paraId="704245D0" w14:textId="327AF9B8" w:rsidR="009D19E0" w:rsidRPr="00B15534" w:rsidRDefault="009D19E0" w:rsidP="00F55936">
            <w:pPr>
              <w:ind w:right="900"/>
              <w:jc w:val="both"/>
              <w:rPr>
                <w:rFonts w:cstheme="minorHAnsi"/>
                <w:sz w:val="16"/>
                <w:szCs w:val="16"/>
              </w:rPr>
            </w:pPr>
            <w:r w:rsidRPr="00B15534">
              <w:rPr>
                <w:rFonts w:cstheme="minorHAnsi"/>
                <w:sz w:val="16"/>
                <w:szCs w:val="16"/>
              </w:rPr>
              <w:t>Post Code:</w:t>
            </w:r>
          </w:p>
        </w:tc>
        <w:tc>
          <w:tcPr>
            <w:tcW w:w="6450" w:type="dxa"/>
            <w:gridSpan w:val="4"/>
            <w:shd w:val="clear" w:color="auto" w:fill="F2F2F2" w:themeFill="background1" w:themeFillShade="F2"/>
          </w:tcPr>
          <w:p w14:paraId="6F4587D8" w14:textId="44B2CFE9" w:rsidR="009D19E0" w:rsidRPr="00B15534" w:rsidRDefault="009D19E0" w:rsidP="00092286">
            <w:pPr>
              <w:ind w:right="87"/>
              <w:jc w:val="both"/>
              <w:rPr>
                <w:rFonts w:cstheme="minorHAnsi"/>
                <w:sz w:val="16"/>
                <w:szCs w:val="16"/>
              </w:rPr>
            </w:pPr>
            <w:r w:rsidRPr="00B15534">
              <w:rPr>
                <w:rFonts w:cstheme="minorHAnsi"/>
                <w:sz w:val="16"/>
                <w:szCs w:val="16"/>
              </w:rPr>
              <w:t>Contact Telephone:</w:t>
            </w:r>
          </w:p>
        </w:tc>
      </w:tr>
      <w:tr w:rsidR="00A52638" w:rsidRPr="00846B76" w14:paraId="06D763D7" w14:textId="77777777" w:rsidTr="007C5783">
        <w:trPr>
          <w:trHeight w:val="435"/>
          <w:tblCellSpacing w:w="56" w:type="dxa"/>
        </w:trPr>
        <w:tc>
          <w:tcPr>
            <w:tcW w:w="7870" w:type="dxa"/>
            <w:gridSpan w:val="4"/>
            <w:shd w:val="clear" w:color="auto" w:fill="F2F2F2" w:themeFill="background1" w:themeFillShade="F2"/>
          </w:tcPr>
          <w:p w14:paraId="1A1AFDDF" w14:textId="1E6E34EA" w:rsidR="00B15534" w:rsidRPr="00B15534" w:rsidRDefault="00B15534" w:rsidP="00783A06">
            <w:pPr>
              <w:pStyle w:val="NormalIndent"/>
              <w:spacing w:after="240"/>
              <w:ind w:left="0" w:right="-4221"/>
              <w:jc w:val="both"/>
              <w:rPr>
                <w:rFonts w:cstheme="minorHAnsi"/>
                <w:sz w:val="16"/>
                <w:szCs w:val="16"/>
              </w:rPr>
            </w:pPr>
            <w:r w:rsidRPr="00B15534">
              <w:rPr>
                <w:rFonts w:cstheme="minorHAnsi"/>
                <w:sz w:val="16"/>
                <w:szCs w:val="16"/>
              </w:rPr>
              <w:t>Email</w:t>
            </w:r>
          </w:p>
        </w:tc>
        <w:tc>
          <w:tcPr>
            <w:tcW w:w="0" w:type="auto"/>
            <w:gridSpan w:val="4"/>
            <w:shd w:val="clear" w:color="auto" w:fill="F2F2F2" w:themeFill="background1" w:themeFillShade="F2"/>
          </w:tcPr>
          <w:p w14:paraId="188A25C3" w14:textId="3DC41DF5" w:rsidR="00B15534" w:rsidRPr="00B15534" w:rsidRDefault="00B15534" w:rsidP="00783A06">
            <w:pPr>
              <w:ind w:right="-4221"/>
              <w:jc w:val="both"/>
              <w:rPr>
                <w:rFonts w:cstheme="minorHAnsi"/>
                <w:sz w:val="16"/>
                <w:szCs w:val="16"/>
              </w:rPr>
            </w:pPr>
            <w:r w:rsidRPr="00B15534">
              <w:rPr>
                <w:rFonts w:cstheme="minorHAnsi"/>
                <w:sz w:val="16"/>
                <w:szCs w:val="16"/>
              </w:rPr>
              <w:t>DOB</w:t>
            </w:r>
          </w:p>
        </w:tc>
      </w:tr>
      <w:tr w:rsidR="009D7B1A" w:rsidRPr="00846B76" w14:paraId="762AB0C3" w14:textId="77777777" w:rsidTr="007C5783">
        <w:trPr>
          <w:gridAfter w:val="2"/>
          <w:wAfter w:w="119" w:type="dxa"/>
          <w:trHeight w:val="436"/>
          <w:tblCellSpacing w:w="56" w:type="dxa"/>
        </w:trPr>
        <w:tc>
          <w:tcPr>
            <w:tcW w:w="3959" w:type="dxa"/>
            <w:gridSpan w:val="3"/>
            <w:shd w:val="clear" w:color="auto" w:fill="F2F2F2" w:themeFill="background1" w:themeFillShade="F2"/>
          </w:tcPr>
          <w:p w14:paraId="00E29388" w14:textId="77777777" w:rsidR="009D7B1A" w:rsidRPr="0015344D" w:rsidRDefault="009D7B1A" w:rsidP="0015344D">
            <w:pPr>
              <w:rPr>
                <w:rFonts w:asciiTheme="majorHAnsi" w:hAnsiTheme="majorHAnsi"/>
                <w:bCs/>
                <w:noProof/>
                <w:sz w:val="20"/>
                <w:szCs w:val="20"/>
              </w:rPr>
            </w:pPr>
            <w:r w:rsidRPr="0015344D">
              <w:rPr>
                <w:rFonts w:cstheme="minorHAnsi"/>
                <w:bCs/>
                <w:noProof/>
                <w:sz w:val="16"/>
                <w:szCs w:val="16"/>
              </w:rPr>
              <w:t>2022 Season Ticket Holder?</w:t>
            </w:r>
            <w:r w:rsidRPr="0015344D">
              <w:rPr>
                <w:rFonts w:asciiTheme="majorHAnsi" w:hAnsiTheme="majorHAnsi"/>
                <w:bCs/>
                <w:noProof/>
                <w:sz w:val="20"/>
                <w:szCs w:val="20"/>
              </w:rPr>
              <w:t xml:space="preserve">  YES  /  NO   </w:t>
            </w:r>
          </w:p>
        </w:tc>
        <w:tc>
          <w:tcPr>
            <w:tcW w:w="5799" w:type="dxa"/>
            <w:gridSpan w:val="3"/>
            <w:shd w:val="clear" w:color="auto" w:fill="F2F2F2" w:themeFill="background1" w:themeFillShade="F2"/>
          </w:tcPr>
          <w:p w14:paraId="68D2B305" w14:textId="73BB1B6C" w:rsidR="009D7B1A" w:rsidRPr="0015344D" w:rsidRDefault="009D7B1A" w:rsidP="00AF7969">
            <w:pPr>
              <w:rPr>
                <w:rFonts w:cstheme="minorHAnsi"/>
                <w:bCs/>
                <w:noProof/>
                <w:sz w:val="16"/>
                <w:szCs w:val="16"/>
              </w:rPr>
            </w:pPr>
            <w:r w:rsidRPr="0015344D">
              <w:rPr>
                <w:rFonts w:cstheme="minorHAnsi"/>
                <w:bCs/>
                <w:noProof/>
                <w:sz w:val="16"/>
                <w:szCs w:val="16"/>
              </w:rPr>
              <w:t xml:space="preserve">2022 Ticket Barcode:  </w:t>
            </w:r>
          </w:p>
        </w:tc>
      </w:tr>
      <w:tr w:rsidR="00D74D43" w:rsidRPr="00846B76" w14:paraId="54BFF692" w14:textId="77777777" w:rsidTr="00D74D43">
        <w:trPr>
          <w:gridAfter w:val="2"/>
          <w:wAfter w:w="119" w:type="dxa"/>
          <w:trHeight w:val="436"/>
          <w:tblCellSpacing w:w="56" w:type="dxa"/>
        </w:trPr>
        <w:tc>
          <w:tcPr>
            <w:tcW w:w="9870" w:type="dxa"/>
            <w:gridSpan w:val="6"/>
            <w:shd w:val="clear" w:color="auto" w:fill="auto"/>
          </w:tcPr>
          <w:p w14:paraId="7B03CCFB" w14:textId="77777777" w:rsidR="00D74D43" w:rsidRPr="00D74D43" w:rsidRDefault="00D74D43" w:rsidP="00D74D43">
            <w:r w:rsidRPr="00D74D43">
              <w:t>Ticket type guidance – Age as at 01/09/2022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47"/>
              <w:gridCol w:w="2302"/>
              <w:gridCol w:w="2436"/>
              <w:gridCol w:w="2403"/>
            </w:tblGrid>
            <w:tr w:rsidR="00E33F27" w14:paraId="45CAE8F9" w14:textId="77777777" w:rsidTr="00E33F27">
              <w:tc>
                <w:tcPr>
                  <w:tcW w:w="2447" w:type="dxa"/>
                </w:tcPr>
                <w:p w14:paraId="5BDBC2AD" w14:textId="77777777" w:rsidR="00E33F27" w:rsidRPr="00D74D43" w:rsidRDefault="00E33F27" w:rsidP="00D74D43">
                  <w:pPr>
                    <w:rPr>
                      <w:sz w:val="20"/>
                      <w:szCs w:val="20"/>
                      <w:u w:val="single"/>
                    </w:rPr>
                  </w:pPr>
                  <w:r w:rsidRPr="00D74D43">
                    <w:rPr>
                      <w:sz w:val="20"/>
                      <w:szCs w:val="20"/>
                      <w:u w:val="single"/>
                    </w:rPr>
                    <w:t xml:space="preserve">Concession Tickets </w:t>
                  </w:r>
                </w:p>
                <w:p w14:paraId="18C84CAE" w14:textId="77777777" w:rsidR="00E33F27" w:rsidRPr="00D74D43" w:rsidRDefault="00E33F27" w:rsidP="00D74D43">
                  <w:pPr>
                    <w:rPr>
                      <w:sz w:val="20"/>
                      <w:szCs w:val="20"/>
                    </w:rPr>
                  </w:pPr>
                  <w:r w:rsidRPr="00D74D43">
                    <w:rPr>
                      <w:sz w:val="20"/>
                      <w:szCs w:val="20"/>
                    </w:rPr>
                    <w:t>19 -23 Years or 65+ Years</w:t>
                  </w:r>
                </w:p>
              </w:tc>
              <w:tc>
                <w:tcPr>
                  <w:tcW w:w="2302" w:type="dxa"/>
                </w:tcPr>
                <w:p w14:paraId="62F12F65" w14:textId="77777777" w:rsidR="00E33F27" w:rsidRPr="00E33F27" w:rsidRDefault="00E33F27" w:rsidP="00D74D43">
                  <w:pPr>
                    <w:rPr>
                      <w:sz w:val="20"/>
                      <w:szCs w:val="20"/>
                      <w:u w:val="single"/>
                    </w:rPr>
                  </w:pPr>
                  <w:r w:rsidRPr="00E33F27">
                    <w:rPr>
                      <w:sz w:val="20"/>
                      <w:szCs w:val="20"/>
                      <w:u w:val="single"/>
                    </w:rPr>
                    <w:t xml:space="preserve">Concession Ticket    </w:t>
                  </w:r>
                </w:p>
                <w:p w14:paraId="78415469" w14:textId="00970947" w:rsidR="00E33F27" w:rsidRPr="00E33F27" w:rsidRDefault="00E33F27" w:rsidP="00D74D43">
                  <w:pPr>
                    <w:rPr>
                      <w:sz w:val="20"/>
                      <w:szCs w:val="20"/>
                    </w:rPr>
                  </w:pPr>
                  <w:r w:rsidRPr="00E33F27">
                    <w:rPr>
                      <w:sz w:val="20"/>
                      <w:szCs w:val="20"/>
                    </w:rPr>
                    <w:t xml:space="preserve">Armed Forces/veterans          </w:t>
                  </w:r>
                </w:p>
              </w:tc>
              <w:tc>
                <w:tcPr>
                  <w:tcW w:w="2436" w:type="dxa"/>
                </w:tcPr>
                <w:p w14:paraId="57325CEB" w14:textId="234063CC" w:rsidR="00E33F27" w:rsidRPr="00D74D43" w:rsidRDefault="00E33F27" w:rsidP="00D74D43">
                  <w:pPr>
                    <w:rPr>
                      <w:sz w:val="20"/>
                      <w:szCs w:val="20"/>
                    </w:rPr>
                  </w:pPr>
                  <w:r w:rsidRPr="00D74D43">
                    <w:rPr>
                      <w:sz w:val="20"/>
                      <w:szCs w:val="20"/>
                      <w:u w:val="single"/>
                    </w:rPr>
                    <w:t>Secondary Junior</w:t>
                  </w:r>
                  <w:r w:rsidRPr="00D74D43">
                    <w:rPr>
                      <w:sz w:val="20"/>
                      <w:szCs w:val="20"/>
                    </w:rPr>
                    <w:t xml:space="preserve"> </w:t>
                  </w:r>
                </w:p>
                <w:p w14:paraId="42237591" w14:textId="77777777" w:rsidR="00E33F27" w:rsidRPr="00D74D43" w:rsidRDefault="00E33F27" w:rsidP="00D74D43">
                  <w:pPr>
                    <w:rPr>
                      <w:sz w:val="20"/>
                      <w:szCs w:val="20"/>
                    </w:rPr>
                  </w:pPr>
                  <w:r w:rsidRPr="00D74D43">
                    <w:rPr>
                      <w:sz w:val="20"/>
                      <w:szCs w:val="20"/>
                    </w:rPr>
                    <w:t xml:space="preserve">11 – 18 Years </w:t>
                  </w:r>
                </w:p>
              </w:tc>
              <w:tc>
                <w:tcPr>
                  <w:tcW w:w="2403" w:type="dxa"/>
                </w:tcPr>
                <w:p w14:paraId="65621F7A" w14:textId="77777777" w:rsidR="00E33F27" w:rsidRPr="00D74D43" w:rsidRDefault="00E33F27" w:rsidP="00D74D43">
                  <w:pPr>
                    <w:rPr>
                      <w:sz w:val="20"/>
                      <w:szCs w:val="20"/>
                      <w:u w:val="single"/>
                    </w:rPr>
                  </w:pPr>
                  <w:r w:rsidRPr="00D74D43">
                    <w:rPr>
                      <w:sz w:val="20"/>
                      <w:szCs w:val="20"/>
                      <w:u w:val="single"/>
                    </w:rPr>
                    <w:t>Primary Junior</w:t>
                  </w:r>
                </w:p>
                <w:p w14:paraId="005E896E" w14:textId="77777777" w:rsidR="00E33F27" w:rsidRPr="00AF3DC8" w:rsidRDefault="00E33F27" w:rsidP="00D74D43">
                  <w:pPr>
                    <w:rPr>
                      <w:sz w:val="20"/>
                      <w:szCs w:val="20"/>
                    </w:rPr>
                  </w:pPr>
                  <w:r w:rsidRPr="00D74D43">
                    <w:rPr>
                      <w:sz w:val="20"/>
                      <w:szCs w:val="20"/>
                    </w:rPr>
                    <w:t>6 – 10 Years</w:t>
                  </w:r>
                </w:p>
              </w:tc>
            </w:tr>
          </w:tbl>
          <w:p w14:paraId="40714710" w14:textId="77777777" w:rsidR="00D74D43" w:rsidRPr="0015344D" w:rsidRDefault="00D74D43" w:rsidP="00AF7969">
            <w:pPr>
              <w:rPr>
                <w:rFonts w:cstheme="minorHAnsi"/>
                <w:bCs/>
                <w:noProof/>
                <w:sz w:val="16"/>
                <w:szCs w:val="16"/>
              </w:rPr>
            </w:pPr>
          </w:p>
        </w:tc>
      </w:tr>
    </w:tbl>
    <w:tbl>
      <w:tblPr>
        <w:tblW w:w="11057" w:type="dxa"/>
        <w:tblLook w:val="04A0" w:firstRow="1" w:lastRow="0" w:firstColumn="1" w:lastColumn="0" w:noHBand="0" w:noVBand="1"/>
      </w:tblPr>
      <w:tblGrid>
        <w:gridCol w:w="1134"/>
        <w:gridCol w:w="826"/>
        <w:gridCol w:w="827"/>
        <w:gridCol w:w="827"/>
        <w:gridCol w:w="89"/>
        <w:gridCol w:w="738"/>
        <w:gridCol w:w="827"/>
        <w:gridCol w:w="827"/>
        <w:gridCol w:w="178"/>
        <w:gridCol w:w="649"/>
        <w:gridCol w:w="827"/>
        <w:gridCol w:w="827"/>
        <w:gridCol w:w="266"/>
        <w:gridCol w:w="561"/>
        <w:gridCol w:w="827"/>
        <w:gridCol w:w="827"/>
      </w:tblGrid>
      <w:tr w:rsidR="009457FC" w:rsidRPr="009457FC" w14:paraId="64FECBED" w14:textId="77777777" w:rsidTr="00E3173C">
        <w:trPr>
          <w:trHeight w:hRule="exact" w:val="56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noWrap/>
            <w:vAlign w:val="bottom"/>
          </w:tcPr>
          <w:p w14:paraId="3D7CE227" w14:textId="77777777" w:rsidR="009457FC" w:rsidRDefault="00962D48" w:rsidP="00EA1946">
            <w:pPr>
              <w:jc w:val="center"/>
              <w:rPr>
                <w:rFonts w:eastAsia="Times New Roman" w:cstheme="minorHAnsi"/>
                <w:color w:val="FFFFFF" w:themeColor="background1"/>
                <w:sz w:val="16"/>
                <w:szCs w:val="16"/>
                <w:lang w:val="en-GB"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5C865D55" wp14:editId="4675AAAA">
                      <wp:simplePos x="0" y="0"/>
                      <wp:positionH relativeFrom="column">
                        <wp:posOffset>-382905</wp:posOffset>
                      </wp:positionH>
                      <wp:positionV relativeFrom="paragraph">
                        <wp:posOffset>372745</wp:posOffset>
                      </wp:positionV>
                      <wp:extent cx="1047750" cy="1190625"/>
                      <wp:effectExtent l="0" t="38100" r="38100" b="47625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1190625"/>
                                <a:chOff x="0" y="0"/>
                                <a:chExt cx="1047750" cy="1190625"/>
                              </a:xfrm>
                            </wpg:grpSpPr>
                            <wps:wsp>
                              <wps:cNvPr id="2" name="Arrow: Right 2"/>
                              <wps:cNvSpPr/>
                              <wps:spPr>
                                <a:xfrm>
                                  <a:off x="0" y="0"/>
                                  <a:ext cx="1047750" cy="800100"/>
                                </a:xfrm>
                                <a:prstGeom prst="rightArrow">
                                  <a:avLst>
                                    <a:gd name="adj1" fmla="val 57143"/>
                                    <a:gd name="adj2" fmla="val 30285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3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8CEFAA" w14:textId="77777777" w:rsidR="00691587" w:rsidRPr="007F07C0" w:rsidRDefault="00691587" w:rsidP="00691587">
                                    <w:pPr>
                                      <w:rPr>
                                        <w:sz w:val="20"/>
                                        <w:szCs w:val="20"/>
                                        <w:lang w:val="en-GB"/>
                                      </w:rPr>
                                    </w:pPr>
                                    <w:r w:rsidRPr="007F07C0">
                                      <w:rPr>
                                        <w:sz w:val="20"/>
                                        <w:szCs w:val="20"/>
                                        <w:lang w:val="en-GB"/>
                                      </w:rPr>
                                      <w:t>EARLY BIRD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Arrow: Right 47"/>
                              <wps:cNvSpPr/>
                              <wps:spPr>
                                <a:xfrm>
                                  <a:off x="19050" y="571500"/>
                                  <a:ext cx="942975" cy="61912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51064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2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7D94241" w14:textId="340CE9B7" w:rsidR="00CD0081" w:rsidRPr="007F07C0" w:rsidRDefault="00CD0081" w:rsidP="00CD0081">
                                    <w:pPr>
                                      <w:rPr>
                                        <w:sz w:val="20"/>
                                        <w:szCs w:val="20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en-GB"/>
                                      </w:rPr>
                                      <w:t>FULL PRICE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865D55" id="Group 48" o:spid="_x0000_s1026" style="position:absolute;left:0;text-align:left;margin-left:-30.15pt;margin-top:29.35pt;width:82.5pt;height:93.75pt;z-index:251724800;mso-width-relative:margin;mso-height-relative:margin" coordsize="10477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rrow: Right 2" o:spid="_x0000_s1027" type="#_x0000_t13" style="position:absolute;width:10477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" adj="16605,4629" fillcolor="#101010 [3024]" strokecolor="black [3200]" strokeweight=".5pt">
                        <v:fill color2="black [3168]" rotate="t" colors="0 #454545;.5 black;1 black" focus="100%" type="gradient">
                          <o:fill v:ext="view" type="gradientUnscaled"/>
                        </v:fill>
                        <v:textbox>
                          <w:txbxContent>
                            <w:p w14:paraId="638CEFAA" w14:textId="77777777" w:rsidR="00691587" w:rsidRPr="007F07C0" w:rsidRDefault="00691587" w:rsidP="00691587">
                              <w:pPr>
                                <w:rPr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7F07C0">
                                <w:rPr>
                                  <w:sz w:val="20"/>
                                  <w:szCs w:val="20"/>
                                  <w:lang w:val="en-GB"/>
                                </w:rPr>
                                <w:t>EARLY BIRD</w:t>
                              </w:r>
                            </w:p>
                          </w:txbxContent>
                        </v:textbox>
                      </v:shape>
                      <v:shape id="Arrow: Right 47" o:spid="_x0000_s1028" type="#_x0000_t13" style="position:absolute;left:190;top:5715;width:9430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" adj="14358" fillcolor="#999 [2169]" strokecolor="#666 [3209]" strokeweight=".5pt">
                        <v:fill color2="#838383 [2617]" rotate="t" colors="0 #b1b1b1;.5 #a5a5a5;1 #979797" focus="100%" type="gradient">
                          <o:fill v:ext="view" type="gradientUnscaled"/>
                        </v:fill>
                        <v:textbox>
                          <w:txbxContent>
                            <w:p w14:paraId="57D94241" w14:textId="340CE9B7" w:rsidR="00CD0081" w:rsidRPr="007F07C0" w:rsidRDefault="00CD0081" w:rsidP="00CD0081">
                              <w:pPr>
                                <w:rPr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GB"/>
                                </w:rPr>
                                <w:t>FULL PRICE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F5B8D94" w14:textId="56C4067F" w:rsidR="00115746" w:rsidRPr="00115746" w:rsidRDefault="00115746" w:rsidP="00115746">
            <w:pPr>
              <w:rPr>
                <w:rFonts w:eastAsia="Times New Roman" w:cstheme="minorHAnsi"/>
                <w:sz w:val="16"/>
                <w:szCs w:val="16"/>
                <w:lang w:val="en-GB" w:eastAsia="en-GB"/>
              </w:rPr>
            </w:pPr>
          </w:p>
        </w:tc>
        <w:tc>
          <w:tcPr>
            <w:tcW w:w="25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noWrap/>
            <w:vAlign w:val="bottom"/>
          </w:tcPr>
          <w:p w14:paraId="5A9E7248" w14:textId="77777777" w:rsidR="009457FC" w:rsidRDefault="009457FC" w:rsidP="009457FC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</w:pPr>
            <w:r w:rsidRPr="009457FC"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  <w:t>Adult</w:t>
            </w:r>
          </w:p>
          <w:p w14:paraId="64D737E3" w14:textId="4C2B2E2B" w:rsidR="004A2814" w:rsidRPr="009457FC" w:rsidRDefault="004A2814" w:rsidP="009457FC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</w:pPr>
          </w:p>
        </w:tc>
        <w:tc>
          <w:tcPr>
            <w:tcW w:w="25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noWrap/>
            <w:vAlign w:val="bottom"/>
          </w:tcPr>
          <w:p w14:paraId="24D47291" w14:textId="5B34BA77" w:rsidR="009457FC" w:rsidRDefault="009457FC" w:rsidP="009457FC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</w:pPr>
            <w:r w:rsidRPr="009457FC"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  <w:t>Concession</w:t>
            </w:r>
            <w:r w:rsidR="00B26004"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  <w:t xml:space="preserve"> / Young Adult</w:t>
            </w:r>
            <w:r w:rsidR="00F27A74"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  <w:t xml:space="preserve"> / Forces</w:t>
            </w:r>
          </w:p>
          <w:p w14:paraId="55002FA2" w14:textId="0B93168A" w:rsidR="004A2814" w:rsidRPr="009457FC" w:rsidRDefault="004A2814" w:rsidP="009457FC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</w:pPr>
          </w:p>
        </w:tc>
        <w:tc>
          <w:tcPr>
            <w:tcW w:w="25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noWrap/>
            <w:vAlign w:val="bottom"/>
          </w:tcPr>
          <w:p w14:paraId="5168E9EF" w14:textId="77777777" w:rsidR="009457FC" w:rsidRDefault="009457FC" w:rsidP="009457FC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</w:pPr>
            <w:r w:rsidRPr="009457FC"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  <w:t>Secondary Junior</w:t>
            </w:r>
          </w:p>
          <w:p w14:paraId="54AADB65" w14:textId="5AA6F098" w:rsidR="007009FD" w:rsidRPr="009457FC" w:rsidRDefault="007009FD" w:rsidP="009457FC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</w:pPr>
          </w:p>
        </w:tc>
        <w:tc>
          <w:tcPr>
            <w:tcW w:w="22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noWrap/>
            <w:vAlign w:val="bottom"/>
          </w:tcPr>
          <w:p w14:paraId="6BFB1859" w14:textId="77777777" w:rsidR="009457FC" w:rsidRDefault="009457FC" w:rsidP="009457FC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</w:pPr>
            <w:r w:rsidRPr="009457FC"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  <w:t>Primary Junior</w:t>
            </w:r>
          </w:p>
          <w:p w14:paraId="2C7D7BB0" w14:textId="40E3532F" w:rsidR="007009FD" w:rsidRPr="009457FC" w:rsidRDefault="007009FD" w:rsidP="009457FC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24"/>
                <w:lang w:val="en-GB" w:eastAsia="en-GB"/>
              </w:rPr>
            </w:pPr>
          </w:p>
        </w:tc>
      </w:tr>
      <w:tr w:rsidR="002C5C35" w:rsidRPr="00EA1946" w14:paraId="790FC485" w14:textId="77777777" w:rsidTr="00E3173C">
        <w:trPr>
          <w:trHeight w:val="37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F42B" w14:textId="0F132080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8FF42E" w14:textId="494D6BB8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Standard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76B65" w14:textId="77777777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Silver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0FFBDA2" w14:textId="77777777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Gold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E1AD5AE" w14:textId="3A2A3AFA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Standard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6844847" w14:textId="77777777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Silver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shd w:val="clear" w:color="000000" w:fill="F2F2F2"/>
            <w:noWrap/>
            <w:vAlign w:val="bottom"/>
            <w:hideMark/>
          </w:tcPr>
          <w:p w14:paraId="4BD5C45A" w14:textId="77777777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Gold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A9493" w14:textId="01255E18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Standard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2AA1C" w14:textId="77777777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Silver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DC4E4CB" w14:textId="77777777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Gold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589F385" w14:textId="119766F5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Standard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85022DD" w14:textId="77777777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Silver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564131" w14:textId="77777777" w:rsidR="00EA1946" w:rsidRPr="00EA1946" w:rsidRDefault="00EA1946" w:rsidP="000E02CE">
            <w:pPr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6"/>
                <w:szCs w:val="16"/>
                <w:lang w:val="en-GB" w:eastAsia="en-GB"/>
              </w:rPr>
              <w:t>Gold</w:t>
            </w:r>
          </w:p>
        </w:tc>
      </w:tr>
      <w:tr w:rsidR="002C5C35" w:rsidRPr="00BF12AB" w14:paraId="0293C56E" w14:textId="77777777" w:rsidTr="00E3173C">
        <w:trPr>
          <w:trHeight w:val="37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2CB5" w14:textId="523BFB5E" w:rsidR="00EA1946" w:rsidRPr="00EA1946" w:rsidRDefault="00EA1946" w:rsidP="00EA1946">
            <w:pP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087A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£200.00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F960" w14:textId="3DB35BFC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 w:rsidR="00E33F27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275.00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4857B589" w14:textId="7F3BE2A1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 w:rsidR="00E33F27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300.00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dashed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7DC248E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£165.00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7348FC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£230.00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dashed" w:sz="4" w:space="0" w:color="auto"/>
            </w:tcBorders>
            <w:shd w:val="clear" w:color="000000" w:fill="F2F2F2"/>
            <w:noWrap/>
            <w:vAlign w:val="bottom"/>
            <w:hideMark/>
          </w:tcPr>
          <w:p w14:paraId="78C3A683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£275.00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dashed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EDEC" w14:textId="5C80CD8E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 w:rsidR="00E33F27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52.00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33CC" w14:textId="2579CD73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 w:rsidR="00E33F27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52.00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A031ABD" w14:textId="772AD113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 w:rsidR="00E33F27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52.00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dashed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25816D" w14:textId="4AD5FE32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 w:rsidR="00E33F27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26</w:t>
            </w: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E3185A" w14:textId="01FC8CA1" w:rsidR="00EA1946" w:rsidRPr="00EA1946" w:rsidRDefault="00E33F27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£26</w:t>
            </w:r>
            <w:r w:rsidR="00C07D30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2A01CC" w14:textId="732200EF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 w:rsidR="00E33F27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26</w:t>
            </w: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.00</w:t>
            </w:r>
          </w:p>
        </w:tc>
      </w:tr>
      <w:tr w:rsidR="002C5C35" w:rsidRPr="009457FC" w14:paraId="4FF9F45E" w14:textId="77777777" w:rsidTr="00E3173C">
        <w:trPr>
          <w:trHeight w:val="37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CA06" w14:textId="7F38663E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849CE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45DE5" w14:textId="6CB97AC0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CA2EFE8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gridSpan w:val="2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1DA8FB0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8C74F2B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2F2F2"/>
            <w:noWrap/>
            <w:vAlign w:val="bottom"/>
            <w:hideMark/>
          </w:tcPr>
          <w:p w14:paraId="413504C1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gridSpan w:val="2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43BAD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23456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5B4EB4F0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gridSpan w:val="2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5803207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20C2463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DCCEE5" w14:textId="77777777" w:rsidR="00EA1946" w:rsidRPr="00EA1946" w:rsidRDefault="00EA1946" w:rsidP="00EA1946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</w:tr>
      <w:tr w:rsidR="00E33F27" w:rsidRPr="00BF12AB" w14:paraId="6B374596" w14:textId="77777777" w:rsidTr="00E3173C">
        <w:trPr>
          <w:trHeight w:val="37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976F" w14:textId="50C8A884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5CA2" w14:textId="77777777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£220.00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8E7D" w14:textId="2EA96876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302.5</w:t>
            </w: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06AB30DF" w14:textId="77777777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£385.00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dashed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7E9E38" w14:textId="720ACE4A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£1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92.50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88C7EC" w14:textId="0F4E4B17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£2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75</w:t>
            </w: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dashed" w:sz="4" w:space="0" w:color="auto"/>
            </w:tcBorders>
            <w:shd w:val="clear" w:color="000000" w:fill="F2F2F2"/>
            <w:noWrap/>
            <w:vAlign w:val="bottom"/>
            <w:hideMark/>
          </w:tcPr>
          <w:p w14:paraId="4E6A930F" w14:textId="18685A25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£302.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5</w:t>
            </w: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dashed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769F" w14:textId="6C1AF75A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52.00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993E" w14:textId="1E86CCC8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52.00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6D028D14" w14:textId="459CB4EE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52.00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dashed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EB22E4" w14:textId="62F42CE0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26.00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A64A95" w14:textId="71C7F727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26.00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883A74" w14:textId="100BFCA5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</w:pPr>
            <w:r w:rsidRPr="00EA1946"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£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val="en-GB" w:eastAsia="en-GB"/>
              </w:rPr>
              <w:t>26.00</w:t>
            </w:r>
          </w:p>
        </w:tc>
      </w:tr>
      <w:tr w:rsidR="00E33F27" w:rsidRPr="009457FC" w14:paraId="2D31F727" w14:textId="77777777" w:rsidTr="00E3173C">
        <w:trPr>
          <w:trHeight w:val="375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7657" w14:textId="3FF29AF9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9C258" w14:textId="4182EDFD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18289" w14:textId="77777777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23E99012" w14:textId="326B38AE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gridSpan w:val="2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248D542" w14:textId="77777777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F2A3332" w14:textId="77777777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000000" w:fill="F2F2F2"/>
            <w:noWrap/>
            <w:vAlign w:val="bottom"/>
            <w:hideMark/>
          </w:tcPr>
          <w:p w14:paraId="20FAE66C" w14:textId="77777777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gridSpan w:val="2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68E3B" w14:textId="59297CB1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B54D5" w14:textId="11C53EB2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noWrap/>
            <w:vAlign w:val="bottom"/>
            <w:hideMark/>
          </w:tcPr>
          <w:p w14:paraId="19A262B2" w14:textId="1F8C09ED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gridSpan w:val="2"/>
            <w:tcBorders>
              <w:top w:val="nil"/>
              <w:left w:val="dashed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5B10F20" w14:textId="6F6D3406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49DE489" w14:textId="503FD381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555886" w14:textId="77777777" w:rsidR="00E33F27" w:rsidRPr="00EA1946" w:rsidRDefault="00E33F27" w:rsidP="00E33F27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GB" w:eastAsia="en-GB"/>
              </w:rPr>
            </w:pPr>
            <w:r w:rsidRPr="00EA1946">
              <w:rPr>
                <w:rFonts w:ascii="Segoe UI Emoji" w:eastAsia="Times New Roman" w:hAnsi="Segoe UI Emoji" w:cs="Segoe UI Emoji"/>
                <w:color w:val="000000"/>
                <w:sz w:val="24"/>
                <w:szCs w:val="24"/>
                <w:lang w:val="en-GB" w:eastAsia="en-GB"/>
              </w:rPr>
              <w:t>◻</w:t>
            </w:r>
          </w:p>
        </w:tc>
      </w:tr>
    </w:tbl>
    <w:tbl>
      <w:tblPr>
        <w:tblpPr w:leftFromText="180" w:rightFromText="180" w:vertAnchor="text" w:horzAnchor="margin" w:tblpXSpec="right" w:tblpY="4330"/>
        <w:tblW w:w="4420" w:type="dxa"/>
        <w:tblLook w:val="04A0" w:firstRow="1" w:lastRow="0" w:firstColumn="1" w:lastColumn="0" w:noHBand="0" w:noVBand="1"/>
      </w:tblPr>
      <w:tblGrid>
        <w:gridCol w:w="1972"/>
        <w:gridCol w:w="687"/>
        <w:gridCol w:w="672"/>
        <w:gridCol w:w="1089"/>
      </w:tblGrid>
      <w:tr w:rsidR="007C5783" w:rsidRPr="006544ED" w14:paraId="0BF18E40" w14:textId="77777777" w:rsidTr="007C5783">
        <w:trPr>
          <w:trHeight w:val="397"/>
        </w:trPr>
        <w:tc>
          <w:tcPr>
            <w:tcW w:w="4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E97ADC1" w14:textId="77777777" w:rsidR="007C5783" w:rsidRPr="006544ED" w:rsidRDefault="007C5783" w:rsidP="007C5783">
            <w:pPr>
              <w:jc w:val="center"/>
              <w:rPr>
                <w:rFonts w:ascii="Calibri" w:eastAsia="Times New Roman" w:hAnsi="Calibri" w:cs="Calibri"/>
                <w:color w:val="FFFFFF"/>
                <w:sz w:val="22"/>
                <w:szCs w:val="22"/>
                <w:lang w:val="en-GB" w:eastAsia="en-GB"/>
              </w:rPr>
            </w:pPr>
            <w:r w:rsidRPr="006544ED">
              <w:rPr>
                <w:rFonts w:ascii="Calibri" w:eastAsia="Times New Roman" w:hAnsi="Calibri" w:cs="Calibri"/>
                <w:color w:val="FFFFFF"/>
                <w:sz w:val="22"/>
                <w:szCs w:val="22"/>
                <w:lang w:val="en-GB" w:eastAsia="en-GB"/>
              </w:rPr>
              <w:t>Office Use Only</w:t>
            </w:r>
          </w:p>
        </w:tc>
      </w:tr>
      <w:tr w:rsidR="007C5783" w:rsidRPr="006544ED" w14:paraId="690CB921" w14:textId="77777777" w:rsidTr="007C5783">
        <w:trPr>
          <w:trHeight w:val="397"/>
        </w:trPr>
        <w:tc>
          <w:tcPr>
            <w:tcW w:w="4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DC28" w14:textId="77777777" w:rsidR="007C5783" w:rsidRPr="006544ED" w:rsidRDefault="007C5783" w:rsidP="007C578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544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Processed by:</w:t>
            </w:r>
          </w:p>
        </w:tc>
      </w:tr>
      <w:tr w:rsidR="007C5783" w:rsidRPr="006544ED" w14:paraId="2A1010BB" w14:textId="77777777" w:rsidTr="007C5783">
        <w:trPr>
          <w:trHeight w:val="397"/>
        </w:trPr>
        <w:tc>
          <w:tcPr>
            <w:tcW w:w="1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1596" w14:textId="77777777" w:rsidR="007C5783" w:rsidRPr="006544ED" w:rsidRDefault="007C5783" w:rsidP="007C578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544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Payment Type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D2DC" w14:textId="77777777" w:rsidR="007C5783" w:rsidRPr="006544ED" w:rsidRDefault="007C5783" w:rsidP="007C578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544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 xml:space="preserve">Cash 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4B0B" w14:textId="77777777" w:rsidR="007C5783" w:rsidRPr="006544ED" w:rsidRDefault="007C5783" w:rsidP="007C578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544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Card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A80F" w14:textId="77777777" w:rsidR="007C5783" w:rsidRPr="006544ED" w:rsidRDefault="007C5783" w:rsidP="007C578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7C5783" w:rsidRPr="006544ED" w14:paraId="5A7EE823" w14:textId="77777777" w:rsidTr="007C5783">
        <w:trPr>
          <w:trHeight w:val="397"/>
        </w:trPr>
        <w:tc>
          <w:tcPr>
            <w:tcW w:w="4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A223" w14:textId="77777777" w:rsidR="007C5783" w:rsidRPr="006544ED" w:rsidRDefault="007C5783" w:rsidP="007C578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544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Receipt No.:</w:t>
            </w:r>
          </w:p>
        </w:tc>
      </w:tr>
      <w:tr w:rsidR="007C5783" w:rsidRPr="006544ED" w14:paraId="7A4A5590" w14:textId="77777777" w:rsidTr="007C5783">
        <w:trPr>
          <w:trHeight w:val="397"/>
        </w:trPr>
        <w:tc>
          <w:tcPr>
            <w:tcW w:w="4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753C" w14:textId="77777777" w:rsidR="007C5783" w:rsidRPr="006544ED" w:rsidRDefault="007C5783" w:rsidP="007C578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6544ED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GB" w:eastAsia="en-GB"/>
              </w:rPr>
              <w:t>Date:</w:t>
            </w:r>
          </w:p>
        </w:tc>
      </w:tr>
    </w:tbl>
    <w:p w14:paraId="6E737EBB" w14:textId="2744D0FD" w:rsidR="000F0029" w:rsidRPr="00865844" w:rsidRDefault="00A9028F" w:rsidP="00637200">
      <w:pPr>
        <w:rPr>
          <w:sz w:val="24"/>
          <w:szCs w:val="24"/>
        </w:rPr>
      </w:pPr>
      <w:r w:rsidRPr="008658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911230" wp14:editId="52CB7BFB">
                <wp:simplePos x="0" y="0"/>
                <wp:positionH relativeFrom="margin">
                  <wp:posOffset>41275</wp:posOffset>
                </wp:positionH>
                <wp:positionV relativeFrom="paragraph">
                  <wp:posOffset>318135</wp:posOffset>
                </wp:positionV>
                <wp:extent cx="6829425" cy="37147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40A5D" w14:textId="4D76A862" w:rsidR="00A9028F" w:rsidRPr="000729A6" w:rsidRDefault="00A9028F" w:rsidP="00FE4F92">
                            <w:pPr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729A6"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  <w:t>Member of the Armed Forces</w:t>
                            </w:r>
                            <w:r w:rsidR="007B0CAC" w:rsidRPr="000729A6"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4347D4"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  <w:t xml:space="preserve">(ID Required)   </w:t>
                            </w:r>
                            <w:r w:rsidR="004012CD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012CD" w:rsidRPr="002B66E6">
                              <w:rPr>
                                <w:rFonts w:asciiTheme="majorHAnsi" w:hAnsiTheme="majorHAnsi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566009" wp14:editId="5DAEF85C">
                                  <wp:extent cx="133350" cy="1428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012CD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7B0CAC" w:rsidRPr="000729A6"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  <w:t xml:space="preserve">                   </w:t>
                            </w:r>
                            <w:r w:rsidR="004347D4"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  <w:t xml:space="preserve">            </w:t>
                            </w:r>
                            <w:r w:rsidR="007B0CAC" w:rsidRPr="000729A6"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  <w:t xml:space="preserve"> Carers Ticket</w:t>
                            </w:r>
                            <w:r w:rsidR="000729A6"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  <w:t xml:space="preserve"> (</w:t>
                            </w:r>
                            <w:r w:rsidR="00F3495A"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  <w:t xml:space="preserve">DWP letter required) </w:t>
                            </w:r>
                            <w:r w:rsidR="004012CD">
                              <w:rPr>
                                <w:noProof/>
                                <w:sz w:val="22"/>
                                <w:szCs w:val="22"/>
                                <w:lang w:val="en-GB"/>
                              </w:rPr>
                              <w:t xml:space="preserve">  </w:t>
                            </w:r>
                            <w:r w:rsidR="004012CD" w:rsidRPr="002B66E6">
                              <w:rPr>
                                <w:rFonts w:asciiTheme="majorHAnsi" w:hAnsiTheme="majorHAnsi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0B17EA" wp14:editId="18A145ED">
                                  <wp:extent cx="133350" cy="14287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012CD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1123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3.25pt;margin-top:25.05pt;width:537.75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" filled="f" stroked="f" strokeweight=".5pt">
                <v:textbox>
                  <w:txbxContent>
                    <w:p w14:paraId="17440A5D" w14:textId="4D76A862" w:rsidR="00A9028F" w:rsidRPr="000729A6" w:rsidRDefault="00A9028F" w:rsidP="00FE4F92">
                      <w:pPr>
                        <w:rPr>
                          <w:noProof/>
                          <w:sz w:val="22"/>
                          <w:szCs w:val="22"/>
                          <w:lang w:val="en-GB"/>
                        </w:rPr>
                      </w:pPr>
                      <w:r w:rsidRPr="000729A6">
                        <w:rPr>
                          <w:noProof/>
                          <w:sz w:val="22"/>
                          <w:szCs w:val="22"/>
                          <w:lang w:val="en-GB"/>
                        </w:rPr>
                        <w:t>Member of the Armed Forces</w:t>
                      </w:r>
                      <w:r w:rsidR="007B0CAC" w:rsidRPr="000729A6">
                        <w:rPr>
                          <w:noProof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4347D4">
                        <w:rPr>
                          <w:noProof/>
                          <w:sz w:val="22"/>
                          <w:szCs w:val="22"/>
                          <w:lang w:val="en-GB"/>
                        </w:rPr>
                        <w:t xml:space="preserve">(ID Required)   </w:t>
                      </w:r>
                      <w:r w:rsidR="004012CD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012CD" w:rsidRPr="002B66E6">
                        <w:rPr>
                          <w:rFonts w:asciiTheme="majorHAnsi" w:hAnsiTheme="majorHAnsi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566009" wp14:editId="5DAEF85C">
                            <wp:extent cx="133350" cy="14287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012CD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      </w:t>
                      </w:r>
                      <w:r w:rsidR="007B0CAC" w:rsidRPr="000729A6">
                        <w:rPr>
                          <w:noProof/>
                          <w:sz w:val="22"/>
                          <w:szCs w:val="22"/>
                          <w:lang w:val="en-GB"/>
                        </w:rPr>
                        <w:t xml:space="preserve">                   </w:t>
                      </w:r>
                      <w:r w:rsidR="004347D4">
                        <w:rPr>
                          <w:noProof/>
                          <w:sz w:val="22"/>
                          <w:szCs w:val="22"/>
                          <w:lang w:val="en-GB"/>
                        </w:rPr>
                        <w:t xml:space="preserve">            </w:t>
                      </w:r>
                      <w:r w:rsidR="007B0CAC" w:rsidRPr="000729A6">
                        <w:rPr>
                          <w:noProof/>
                          <w:sz w:val="22"/>
                          <w:szCs w:val="22"/>
                          <w:lang w:val="en-GB"/>
                        </w:rPr>
                        <w:t xml:space="preserve"> Carers Ticket</w:t>
                      </w:r>
                      <w:r w:rsidR="000729A6">
                        <w:rPr>
                          <w:noProof/>
                          <w:sz w:val="22"/>
                          <w:szCs w:val="22"/>
                          <w:lang w:val="en-GB"/>
                        </w:rPr>
                        <w:t xml:space="preserve"> (</w:t>
                      </w:r>
                      <w:r w:rsidR="00F3495A">
                        <w:rPr>
                          <w:noProof/>
                          <w:sz w:val="22"/>
                          <w:szCs w:val="22"/>
                          <w:lang w:val="en-GB"/>
                        </w:rPr>
                        <w:t xml:space="preserve">DWP letter required) </w:t>
                      </w:r>
                      <w:r w:rsidR="004012CD">
                        <w:rPr>
                          <w:noProof/>
                          <w:sz w:val="22"/>
                          <w:szCs w:val="22"/>
                          <w:lang w:val="en-GB"/>
                        </w:rPr>
                        <w:t xml:space="preserve">  </w:t>
                      </w:r>
                      <w:r w:rsidR="004012CD" w:rsidRPr="002B66E6">
                        <w:rPr>
                          <w:rFonts w:asciiTheme="majorHAnsi" w:hAnsiTheme="majorHAnsi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40B17EA" wp14:editId="18A145ED">
                            <wp:extent cx="133350" cy="14287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012CD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1E07" w:rsidRPr="008658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36560E" wp14:editId="218A01D9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5000400" cy="334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400" cy="3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8F273" w14:textId="77777777" w:rsidR="003E5265" w:rsidRPr="00865844" w:rsidRDefault="003E5265" w:rsidP="006372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844">
                              <w:rPr>
                                <w:sz w:val="24"/>
                                <w:szCs w:val="24"/>
                              </w:rPr>
                              <w:t>South Stand Preferred Seat: Row …………………. Seat ………………………</w:t>
                            </w:r>
                          </w:p>
                          <w:p w14:paraId="41DA0A68" w14:textId="77777777" w:rsidR="003E5265" w:rsidRPr="004F4F9D" w:rsidRDefault="003E5265" w:rsidP="004F4F9D">
                            <w:pPr>
                              <w:spacing w:before="200" w:after="200" w:line="271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560E" id="Text Box 1" o:spid="_x0000_s1030" type="#_x0000_t202" style="position:absolute;margin-left:0;margin-top:5.25pt;width:393.75pt;height:26.35pt;z-index:2516556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" filled="f" stroked="f" strokeweight=".5pt">
                <v:textbox>
                  <w:txbxContent>
                    <w:p w14:paraId="74D8F273" w14:textId="77777777" w:rsidR="003E5265" w:rsidRPr="00865844" w:rsidRDefault="003E5265" w:rsidP="00637200">
                      <w:pPr>
                        <w:rPr>
                          <w:sz w:val="24"/>
                          <w:szCs w:val="24"/>
                        </w:rPr>
                      </w:pPr>
                      <w:r w:rsidRPr="00865844">
                        <w:rPr>
                          <w:sz w:val="24"/>
                          <w:szCs w:val="24"/>
                        </w:rPr>
                        <w:t>South Stand Preferred Seat: Row …………………. Seat ………………………</w:t>
                      </w:r>
                    </w:p>
                    <w:p w14:paraId="41DA0A68" w14:textId="77777777" w:rsidR="003E5265" w:rsidRPr="004F4F9D" w:rsidRDefault="003E5265" w:rsidP="004F4F9D">
                      <w:pPr>
                        <w:spacing w:before="200" w:after="200" w:line="271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424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C5783" w:rsidRPr="00954C1B" w14:paraId="2A5BE059" w14:textId="77777777" w:rsidTr="007C5783">
        <w:trPr>
          <w:trHeight w:val="454"/>
        </w:trPr>
        <w:tc>
          <w:tcPr>
            <w:tcW w:w="3596" w:type="dxa"/>
          </w:tcPr>
          <w:p w14:paraId="33BAE750" w14:textId="77777777" w:rsidR="007C5783" w:rsidRPr="00954C1B" w:rsidRDefault="007C5783" w:rsidP="007C5783">
            <w:pPr>
              <w:rPr>
                <w:b/>
                <w:bCs/>
                <w:sz w:val="16"/>
                <w:szCs w:val="16"/>
              </w:rPr>
            </w:pPr>
            <w:r w:rsidRPr="00954C1B">
              <w:rPr>
                <w:b/>
                <w:bCs/>
                <w:sz w:val="16"/>
                <w:szCs w:val="16"/>
              </w:rPr>
              <w:t>First Name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597" w:type="dxa"/>
          </w:tcPr>
          <w:p w14:paraId="2448C4AD" w14:textId="77777777" w:rsidR="007C5783" w:rsidRPr="00954C1B" w:rsidRDefault="007C5783" w:rsidP="007C5783">
            <w:pPr>
              <w:rPr>
                <w:b/>
                <w:bCs/>
                <w:sz w:val="16"/>
                <w:szCs w:val="16"/>
              </w:rPr>
            </w:pPr>
            <w:r w:rsidRPr="00954C1B">
              <w:rPr>
                <w:b/>
                <w:bCs/>
                <w:sz w:val="16"/>
                <w:szCs w:val="16"/>
              </w:rPr>
              <w:t>Surname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597" w:type="dxa"/>
          </w:tcPr>
          <w:p w14:paraId="16ADF34F" w14:textId="77777777" w:rsidR="007C5783" w:rsidRPr="00954C1B" w:rsidRDefault="007C5783" w:rsidP="007C5783">
            <w:pPr>
              <w:rPr>
                <w:b/>
                <w:bCs/>
                <w:sz w:val="16"/>
                <w:szCs w:val="16"/>
              </w:rPr>
            </w:pPr>
            <w:r w:rsidRPr="00954C1B">
              <w:rPr>
                <w:b/>
                <w:bCs/>
                <w:sz w:val="16"/>
                <w:szCs w:val="16"/>
              </w:rPr>
              <w:t>D.O.B.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</w:tr>
      <w:tr w:rsidR="007C5783" w14:paraId="4557EA8A" w14:textId="77777777" w:rsidTr="007C5783">
        <w:tc>
          <w:tcPr>
            <w:tcW w:w="3596" w:type="dxa"/>
          </w:tcPr>
          <w:p w14:paraId="21BA92D5" w14:textId="0B040590" w:rsidR="007C5783" w:rsidRDefault="007C5783" w:rsidP="007C5783">
            <w:r>
              <w:t>Standard / Silver / Gold</w:t>
            </w:r>
          </w:p>
        </w:tc>
        <w:tc>
          <w:tcPr>
            <w:tcW w:w="7194" w:type="dxa"/>
            <w:gridSpan w:val="2"/>
          </w:tcPr>
          <w:p w14:paraId="0D9FC512" w14:textId="77777777" w:rsidR="007C5783" w:rsidRDefault="007C5783" w:rsidP="007C5783">
            <w:r w:rsidRPr="00954C1B">
              <w:rPr>
                <w:sz w:val="24"/>
                <w:szCs w:val="24"/>
              </w:rPr>
              <w:t>Adult / Concession / Secondary / Primary / Under 5</w:t>
            </w:r>
          </w:p>
        </w:tc>
      </w:tr>
      <w:tr w:rsidR="007C5783" w:rsidRPr="00954C1B" w14:paraId="5D484D14" w14:textId="77777777" w:rsidTr="007C5783">
        <w:trPr>
          <w:trHeight w:val="454"/>
        </w:trPr>
        <w:tc>
          <w:tcPr>
            <w:tcW w:w="3596" w:type="dxa"/>
          </w:tcPr>
          <w:p w14:paraId="58CD8BA8" w14:textId="77777777" w:rsidR="007C5783" w:rsidRPr="00954C1B" w:rsidRDefault="007C5783" w:rsidP="007C5783">
            <w:pPr>
              <w:rPr>
                <w:b/>
                <w:bCs/>
                <w:sz w:val="16"/>
                <w:szCs w:val="16"/>
              </w:rPr>
            </w:pPr>
            <w:r w:rsidRPr="00954C1B">
              <w:rPr>
                <w:b/>
                <w:bCs/>
                <w:sz w:val="16"/>
                <w:szCs w:val="16"/>
              </w:rPr>
              <w:t>First Name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597" w:type="dxa"/>
          </w:tcPr>
          <w:p w14:paraId="6073942E" w14:textId="77777777" w:rsidR="007C5783" w:rsidRPr="00954C1B" w:rsidRDefault="007C5783" w:rsidP="007C5783">
            <w:pPr>
              <w:rPr>
                <w:b/>
                <w:bCs/>
                <w:sz w:val="16"/>
                <w:szCs w:val="16"/>
              </w:rPr>
            </w:pPr>
            <w:r w:rsidRPr="00954C1B">
              <w:rPr>
                <w:b/>
                <w:bCs/>
                <w:sz w:val="16"/>
                <w:szCs w:val="16"/>
              </w:rPr>
              <w:t>Surname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597" w:type="dxa"/>
          </w:tcPr>
          <w:p w14:paraId="4D0894FB" w14:textId="77777777" w:rsidR="007C5783" w:rsidRPr="00954C1B" w:rsidRDefault="007C5783" w:rsidP="007C5783">
            <w:pPr>
              <w:rPr>
                <w:b/>
                <w:bCs/>
                <w:sz w:val="16"/>
                <w:szCs w:val="16"/>
              </w:rPr>
            </w:pPr>
            <w:r w:rsidRPr="00954C1B">
              <w:rPr>
                <w:b/>
                <w:bCs/>
                <w:sz w:val="16"/>
                <w:szCs w:val="16"/>
              </w:rPr>
              <w:t>D.O.B.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</w:tr>
      <w:tr w:rsidR="007C5783" w14:paraId="1F7C9396" w14:textId="77777777" w:rsidTr="007C5783">
        <w:tc>
          <w:tcPr>
            <w:tcW w:w="3596" w:type="dxa"/>
          </w:tcPr>
          <w:p w14:paraId="39C1E7AF" w14:textId="77777777" w:rsidR="007C5783" w:rsidRDefault="007C5783" w:rsidP="007C5783">
            <w:r>
              <w:t>Standard / Silver / Gold</w:t>
            </w:r>
          </w:p>
        </w:tc>
        <w:tc>
          <w:tcPr>
            <w:tcW w:w="7194" w:type="dxa"/>
            <w:gridSpan w:val="2"/>
          </w:tcPr>
          <w:p w14:paraId="5EE2023C" w14:textId="77777777" w:rsidR="007C5783" w:rsidRDefault="007C5783" w:rsidP="007C5783">
            <w:r w:rsidRPr="00954C1B">
              <w:rPr>
                <w:sz w:val="24"/>
                <w:szCs w:val="24"/>
              </w:rPr>
              <w:t>Adult / Concession / Secondary / Primary / Under 5</w:t>
            </w:r>
          </w:p>
        </w:tc>
      </w:tr>
      <w:tr w:rsidR="007C5783" w:rsidRPr="00954C1B" w14:paraId="6DD5A95D" w14:textId="77777777" w:rsidTr="007C5783">
        <w:trPr>
          <w:trHeight w:val="454"/>
        </w:trPr>
        <w:tc>
          <w:tcPr>
            <w:tcW w:w="3596" w:type="dxa"/>
          </w:tcPr>
          <w:p w14:paraId="0936A887" w14:textId="77777777" w:rsidR="007C5783" w:rsidRPr="00954C1B" w:rsidRDefault="007C5783" w:rsidP="007C5783">
            <w:pPr>
              <w:rPr>
                <w:b/>
                <w:bCs/>
                <w:sz w:val="16"/>
                <w:szCs w:val="16"/>
              </w:rPr>
            </w:pPr>
            <w:r w:rsidRPr="00954C1B">
              <w:rPr>
                <w:b/>
                <w:bCs/>
                <w:sz w:val="16"/>
                <w:szCs w:val="16"/>
              </w:rPr>
              <w:t>First Name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597" w:type="dxa"/>
          </w:tcPr>
          <w:p w14:paraId="10EBFE04" w14:textId="77777777" w:rsidR="007C5783" w:rsidRPr="00954C1B" w:rsidRDefault="007C5783" w:rsidP="007C5783">
            <w:pPr>
              <w:rPr>
                <w:b/>
                <w:bCs/>
                <w:sz w:val="16"/>
                <w:szCs w:val="16"/>
              </w:rPr>
            </w:pPr>
            <w:r w:rsidRPr="00954C1B">
              <w:rPr>
                <w:b/>
                <w:bCs/>
                <w:sz w:val="16"/>
                <w:szCs w:val="16"/>
              </w:rPr>
              <w:t>Surname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3597" w:type="dxa"/>
          </w:tcPr>
          <w:p w14:paraId="487C910E" w14:textId="77777777" w:rsidR="007C5783" w:rsidRPr="00954C1B" w:rsidRDefault="007C5783" w:rsidP="007C5783">
            <w:pPr>
              <w:rPr>
                <w:b/>
                <w:bCs/>
                <w:sz w:val="16"/>
                <w:szCs w:val="16"/>
              </w:rPr>
            </w:pPr>
            <w:r w:rsidRPr="00954C1B">
              <w:rPr>
                <w:b/>
                <w:bCs/>
                <w:sz w:val="16"/>
                <w:szCs w:val="16"/>
              </w:rPr>
              <w:t>D.O.B.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</w:tr>
      <w:tr w:rsidR="007C5783" w14:paraId="6C30FCC6" w14:textId="77777777" w:rsidTr="007C5783">
        <w:tc>
          <w:tcPr>
            <w:tcW w:w="3596" w:type="dxa"/>
          </w:tcPr>
          <w:p w14:paraId="38CF487A" w14:textId="77777777" w:rsidR="007C5783" w:rsidRDefault="007C5783" w:rsidP="007C5783">
            <w:r>
              <w:t>Standard / Silver / Gold</w:t>
            </w:r>
          </w:p>
        </w:tc>
        <w:tc>
          <w:tcPr>
            <w:tcW w:w="7194" w:type="dxa"/>
            <w:gridSpan w:val="2"/>
          </w:tcPr>
          <w:p w14:paraId="031C352F" w14:textId="77777777" w:rsidR="007C5783" w:rsidRDefault="007C5783" w:rsidP="007C5783">
            <w:r w:rsidRPr="00954C1B">
              <w:rPr>
                <w:sz w:val="24"/>
                <w:szCs w:val="24"/>
              </w:rPr>
              <w:t>Adult / Concession / Secondary / Primary / Under 5</w:t>
            </w:r>
          </w:p>
        </w:tc>
      </w:tr>
    </w:tbl>
    <w:p w14:paraId="357EACFF" w14:textId="3D4B9E5E" w:rsidR="00A85FA9" w:rsidRDefault="007C5783" w:rsidP="0015344D">
      <w:r w:rsidRPr="00AF3DC8">
        <w:rPr>
          <w:b/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73186A6" wp14:editId="4706A0FC">
                <wp:simplePos x="0" y="0"/>
                <wp:positionH relativeFrom="column">
                  <wp:posOffset>-12700</wp:posOffset>
                </wp:positionH>
                <wp:positionV relativeFrom="paragraph">
                  <wp:posOffset>2609850</wp:posOffset>
                </wp:positionV>
                <wp:extent cx="3975100" cy="1217295"/>
                <wp:effectExtent l="0" t="0" r="254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121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23756" w14:textId="5B0E75F4" w:rsidR="00AF3DC8" w:rsidRDefault="00AF3DC8">
                            <w:r w:rsidRPr="00AF3DC8">
                              <w:rPr>
                                <w:b/>
                                <w:bCs/>
                              </w:rPr>
                              <w:t>Early Bird:</w:t>
                            </w:r>
                            <w:r>
                              <w:t xml:space="preserve">  Purchase your 2023 season ticket on or before 5 November 2022 to take advantage of the early bird discount prices.</w:t>
                            </w:r>
                          </w:p>
                          <w:p w14:paraId="54CFFD63" w14:textId="00F84AC0" w:rsidR="00AF3DC8" w:rsidRDefault="00AF3DC8">
                            <w:r>
                              <w:t xml:space="preserve">Take completed form and payment to The Club Shop at </w:t>
                            </w:r>
                            <w:proofErr w:type="spellStart"/>
                            <w:r>
                              <w:t>Widnes</w:t>
                            </w:r>
                            <w:proofErr w:type="spellEnd"/>
                            <w:r>
                              <w:t xml:space="preserve"> Indoor Market.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86A6" id="Text Box 2" o:spid="_x0000_s1031" type="#_x0000_t202" style="position:absolute;margin-left:-1pt;margin-top:205.5pt;width:313pt;height:95.8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">
                <v:textbox>
                  <w:txbxContent>
                    <w:p w14:paraId="07B23756" w14:textId="5B0E75F4" w:rsidR="00AF3DC8" w:rsidRDefault="00AF3DC8">
                      <w:r w:rsidRPr="00AF3DC8">
                        <w:rPr>
                          <w:b/>
                          <w:bCs/>
                        </w:rPr>
                        <w:t>Early Bird:</w:t>
                      </w:r>
                      <w:r>
                        <w:t xml:space="preserve">  Purchase your 2023 season ticket on or before 5 November 2022 to take advantage of the early bird discount prices.</w:t>
                      </w:r>
                    </w:p>
                    <w:p w14:paraId="54CFFD63" w14:textId="00F84AC0" w:rsidR="00AF3DC8" w:rsidRDefault="00AF3DC8">
                      <w:r>
                        <w:t xml:space="preserve">Take completed form and payment to The Club Shop at </w:t>
                      </w:r>
                      <w:proofErr w:type="spellStart"/>
                      <w:r>
                        <w:t>Widnes</w:t>
                      </w:r>
                      <w:proofErr w:type="spellEnd"/>
                      <w:r>
                        <w:t xml:space="preserve"> Indoor Market.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5743">
        <w:t>Additional Tickets</w:t>
      </w:r>
    </w:p>
    <w:sectPr w:rsidR="00A85FA9" w:rsidSect="00A52638">
      <w:headerReference w:type="default" r:id="rId12"/>
      <w:footerReference w:type="default" r:id="rId13"/>
      <w:pgSz w:w="12240" w:h="15840" w:code="1"/>
      <w:pgMar w:top="57" w:right="720" w:bottom="0" w:left="720" w:header="284" w:footer="8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0137F" w14:textId="77777777" w:rsidR="00166132" w:rsidRDefault="00166132" w:rsidP="000172E5">
      <w:r>
        <w:separator/>
      </w:r>
    </w:p>
  </w:endnote>
  <w:endnote w:type="continuationSeparator" w:id="0">
    <w:p w14:paraId="2AAA86CB" w14:textId="77777777" w:rsidR="00166132" w:rsidRDefault="00166132" w:rsidP="00017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7C1A32-EE3E-457B-A247-C3DFD7049A32}"/>
    <w:embedBold r:id="rId2" w:fontKey="{436FB37A-A402-4B57-8AF0-743AE6E2EC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FA9E0AA-26F5-439F-A6D4-CD451806A587}"/>
    <w:embedBold r:id="rId4" w:fontKey="{C29B1742-0A03-444D-954A-EE8030A7958A}"/>
    <w:embedItalic r:id="rId5" w:fontKey="{275C06C9-00B8-4DAE-A6DC-AD24FB0F3C3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F074DDA-5FE3-4779-95BD-B2B3F74815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9A42C21-880F-4E06-AFEA-8847A7BBE767}"/>
  </w:font>
  <w:font w:name="Abadi Extra Light">
    <w:charset w:val="00"/>
    <w:family w:val="swiss"/>
    <w:pitch w:val="variable"/>
    <w:sig w:usb0="80000003" w:usb1="00000000" w:usb2="00000000" w:usb3="00000000" w:csb0="00000001" w:csb1="00000000"/>
    <w:embedBold r:id="rId8" w:fontKey="{6718DF73-2E0C-41E9-A607-30FF4BF3B415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9" w:fontKey="{C97DCEE2-3E90-4BD1-AF79-7CDE457A6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0773"/>
    </w:tblGrid>
    <w:tr w:rsidR="000967C6" w:rsidRPr="00311D4F" w14:paraId="73D22B3A" w14:textId="77777777" w:rsidTr="000967C6">
      <w:tc>
        <w:tcPr>
          <w:tcW w:w="10773" w:type="dxa"/>
          <w:vAlign w:val="center"/>
        </w:tcPr>
        <w:p w14:paraId="2999565D" w14:textId="629409C2" w:rsidR="000967C6" w:rsidRPr="00311D4F" w:rsidRDefault="000967C6" w:rsidP="00637200">
          <w:pPr>
            <w:pStyle w:val="Footer"/>
          </w:pPr>
          <w:r>
            <w:t>We will always store your personal details confidentially and securely.  Your data will be used for administration, research and analysis purposes.  It will not be sold to a third party. For information on how we store and use personal data please see our privacy policy.</w:t>
          </w:r>
        </w:p>
      </w:tc>
    </w:tr>
  </w:tbl>
  <w:p w14:paraId="60D14EC6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EC565" w14:textId="77777777" w:rsidR="00166132" w:rsidRDefault="00166132" w:rsidP="000172E5">
      <w:r>
        <w:separator/>
      </w:r>
    </w:p>
  </w:footnote>
  <w:footnote w:type="continuationSeparator" w:id="0">
    <w:p w14:paraId="72AA5C71" w14:textId="77777777" w:rsidR="00166132" w:rsidRDefault="00166132" w:rsidP="00017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7" w:type="dxa"/>
      <w:tblLook w:val="04A0" w:firstRow="1" w:lastRow="0" w:firstColumn="1" w:lastColumn="0" w:noHBand="0" w:noVBand="1"/>
    </w:tblPr>
    <w:tblGrid>
      <w:gridCol w:w="1536"/>
      <w:gridCol w:w="9521"/>
    </w:tblGrid>
    <w:tr w:rsidR="00B337A2" w:rsidRPr="00637200" w14:paraId="6D25B2D0" w14:textId="77777777" w:rsidTr="00764EDB">
      <w:trPr>
        <w:trHeight w:val="990"/>
      </w:trPr>
      <w:tc>
        <w:tcPr>
          <w:tcW w:w="1536" w:type="dxa"/>
          <w:vAlign w:val="center"/>
        </w:tcPr>
        <w:p w14:paraId="6F6C0E27" w14:textId="104C9182" w:rsidR="00B337A2" w:rsidRPr="00637200" w:rsidRDefault="0065485A" w:rsidP="00764EDB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476E66A" wp14:editId="2AA5C7CC">
                <wp:extent cx="838200" cy="805783"/>
                <wp:effectExtent l="0" t="0" r="0" b="0"/>
                <wp:docPr id="10" name="Picture 10" descr="Image result for WIDNES VIKING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WIDNES VIKING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1514" cy="808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21" w:type="dxa"/>
          <w:vAlign w:val="center"/>
        </w:tcPr>
        <w:p w14:paraId="0A60CB44" w14:textId="21F75117" w:rsidR="00B337A2" w:rsidRPr="0065485A" w:rsidRDefault="0065485A" w:rsidP="00637200">
          <w:pPr>
            <w:pStyle w:val="Header"/>
            <w:rPr>
              <w:color w:val="auto"/>
              <w:sz w:val="36"/>
              <w:szCs w:val="36"/>
            </w:rPr>
          </w:pPr>
          <w:r w:rsidRPr="0065485A">
            <w:rPr>
              <w:color w:val="auto"/>
              <w:sz w:val="36"/>
              <w:szCs w:val="36"/>
            </w:rPr>
            <w:t>WIDNES VIKINGS SEASON TICKETS 20</w:t>
          </w:r>
          <w:r w:rsidR="00F55936">
            <w:rPr>
              <w:color w:val="auto"/>
              <w:sz w:val="36"/>
              <w:szCs w:val="36"/>
            </w:rPr>
            <w:t>23</w:t>
          </w:r>
        </w:p>
        <w:p w14:paraId="507F338F" w14:textId="609E84D6" w:rsidR="00134847" w:rsidRDefault="00134847" w:rsidP="00637200">
          <w:pPr>
            <w:pStyle w:val="Header"/>
            <w:rPr>
              <w:rFonts w:ascii="Abadi Extra Light" w:hAnsi="Abadi Extra Light"/>
              <w:sz w:val="24"/>
            </w:rPr>
          </w:pPr>
          <w:r w:rsidRPr="00134847">
            <w:rPr>
              <w:rFonts w:ascii="Abadi Extra Light" w:hAnsi="Abadi Extra Light"/>
              <w:sz w:val="24"/>
            </w:rPr>
            <w:t>THIS FORM IS FOR PAYMENTS MADE IN FULL</w:t>
          </w:r>
          <w:r>
            <w:rPr>
              <w:rFonts w:ascii="Abadi Extra Light" w:hAnsi="Abadi Extra Light"/>
              <w:sz w:val="24"/>
            </w:rPr>
            <w:t xml:space="preserve"> AT THE </w:t>
          </w:r>
          <w:r w:rsidR="00E57907">
            <w:rPr>
              <w:rFonts w:ascii="Abadi Extra Light" w:hAnsi="Abadi Extra Light"/>
              <w:sz w:val="24"/>
            </w:rPr>
            <w:t>CLUB</w:t>
          </w:r>
          <w:r>
            <w:rPr>
              <w:rFonts w:ascii="Abadi Extra Light" w:hAnsi="Abadi Extra Light"/>
              <w:sz w:val="24"/>
            </w:rPr>
            <w:t xml:space="preserve"> SHOP. </w:t>
          </w:r>
        </w:p>
        <w:p w14:paraId="1F67D366" w14:textId="3AE9D42F" w:rsidR="00134847" w:rsidRPr="00134847" w:rsidRDefault="00134847" w:rsidP="00637200">
          <w:pPr>
            <w:pStyle w:val="Header"/>
            <w:rPr>
              <w:rFonts w:ascii="Abadi Extra Light" w:hAnsi="Abadi Extra Light"/>
              <w:sz w:val="24"/>
            </w:rPr>
          </w:pPr>
          <w:r w:rsidRPr="00134847">
            <w:rPr>
              <w:rFonts w:ascii="Abadi Extra Light" w:hAnsi="Abadi Extra Light"/>
              <w:sz w:val="24"/>
            </w:rPr>
            <w:t>FOR FINANCE OPTIONS PLEASE GO TO WWW.WIDNESVIKINGS.CO.UK</w:t>
          </w:r>
          <w:r>
            <w:rPr>
              <w:rFonts w:ascii="Abadi Extra Light" w:hAnsi="Abadi Extra Light"/>
              <w:sz w:val="24"/>
            </w:rPr>
            <w:t>.</w:t>
          </w:r>
        </w:p>
      </w:tc>
    </w:tr>
  </w:tbl>
  <w:p w14:paraId="5A49CFB2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58690549">
    <w:abstractNumId w:val="11"/>
  </w:num>
  <w:num w:numId="2" w16cid:durableId="1175922825">
    <w:abstractNumId w:val="7"/>
  </w:num>
  <w:num w:numId="3" w16cid:durableId="573324536">
    <w:abstractNumId w:val="15"/>
  </w:num>
  <w:num w:numId="4" w16cid:durableId="53745518">
    <w:abstractNumId w:val="12"/>
  </w:num>
  <w:num w:numId="5" w16cid:durableId="1635914049">
    <w:abstractNumId w:val="13"/>
  </w:num>
  <w:num w:numId="6" w16cid:durableId="2134975301">
    <w:abstractNumId w:val="19"/>
  </w:num>
  <w:num w:numId="7" w16cid:durableId="1766803376">
    <w:abstractNumId w:val="6"/>
  </w:num>
  <w:num w:numId="8" w16cid:durableId="1356540021">
    <w:abstractNumId w:val="10"/>
  </w:num>
  <w:num w:numId="9" w16cid:durableId="1102073829">
    <w:abstractNumId w:val="17"/>
  </w:num>
  <w:num w:numId="10" w16cid:durableId="792987694">
    <w:abstractNumId w:val="1"/>
  </w:num>
  <w:num w:numId="11" w16cid:durableId="1034380470">
    <w:abstractNumId w:val="5"/>
  </w:num>
  <w:num w:numId="12" w16cid:durableId="1097557413">
    <w:abstractNumId w:val="0"/>
  </w:num>
  <w:num w:numId="13" w16cid:durableId="1331786931">
    <w:abstractNumId w:val="2"/>
  </w:num>
  <w:num w:numId="14" w16cid:durableId="522087339">
    <w:abstractNumId w:val="9"/>
  </w:num>
  <w:num w:numId="15" w16cid:durableId="584652498">
    <w:abstractNumId w:val="8"/>
  </w:num>
  <w:num w:numId="16" w16cid:durableId="1418556854">
    <w:abstractNumId w:val="16"/>
  </w:num>
  <w:num w:numId="17" w16cid:durableId="1255364331">
    <w:abstractNumId w:val="3"/>
  </w:num>
  <w:num w:numId="18" w16cid:durableId="638194925">
    <w:abstractNumId w:val="21"/>
  </w:num>
  <w:num w:numId="19" w16cid:durableId="1101147799">
    <w:abstractNumId w:val="18"/>
  </w:num>
  <w:num w:numId="20" w16cid:durableId="58942545">
    <w:abstractNumId w:val="14"/>
  </w:num>
  <w:num w:numId="21" w16cid:durableId="2094425766">
    <w:abstractNumId w:val="20"/>
  </w:num>
  <w:num w:numId="22" w16cid:durableId="12354589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5A"/>
    <w:rsid w:val="00002A31"/>
    <w:rsid w:val="000172E5"/>
    <w:rsid w:val="00025CF4"/>
    <w:rsid w:val="00032387"/>
    <w:rsid w:val="00052382"/>
    <w:rsid w:val="00053E8D"/>
    <w:rsid w:val="00060719"/>
    <w:rsid w:val="00062392"/>
    <w:rsid w:val="0006517E"/>
    <w:rsid w:val="0006568A"/>
    <w:rsid w:val="000729A6"/>
    <w:rsid w:val="00076F0F"/>
    <w:rsid w:val="00084253"/>
    <w:rsid w:val="00092286"/>
    <w:rsid w:val="00094D95"/>
    <w:rsid w:val="0009674A"/>
    <w:rsid w:val="000967C6"/>
    <w:rsid w:val="000A006D"/>
    <w:rsid w:val="000D1F49"/>
    <w:rsid w:val="000D647D"/>
    <w:rsid w:val="000E02CE"/>
    <w:rsid w:val="000E2181"/>
    <w:rsid w:val="000F0029"/>
    <w:rsid w:val="00115746"/>
    <w:rsid w:val="001236AE"/>
    <w:rsid w:val="00124C70"/>
    <w:rsid w:val="00125743"/>
    <w:rsid w:val="00134847"/>
    <w:rsid w:val="00135E74"/>
    <w:rsid w:val="001462FD"/>
    <w:rsid w:val="0015344D"/>
    <w:rsid w:val="001605A5"/>
    <w:rsid w:val="00166132"/>
    <w:rsid w:val="001727CA"/>
    <w:rsid w:val="00175041"/>
    <w:rsid w:val="001800AB"/>
    <w:rsid w:val="001B6CC8"/>
    <w:rsid w:val="001C09B4"/>
    <w:rsid w:val="001E3ABF"/>
    <w:rsid w:val="001E70EA"/>
    <w:rsid w:val="00210652"/>
    <w:rsid w:val="00216AA6"/>
    <w:rsid w:val="00220377"/>
    <w:rsid w:val="00220B0B"/>
    <w:rsid w:val="00233A3E"/>
    <w:rsid w:val="0023603F"/>
    <w:rsid w:val="002579CA"/>
    <w:rsid w:val="00263680"/>
    <w:rsid w:val="00265257"/>
    <w:rsid w:val="00274F62"/>
    <w:rsid w:val="002821E9"/>
    <w:rsid w:val="002847C1"/>
    <w:rsid w:val="002A3587"/>
    <w:rsid w:val="002A5DFC"/>
    <w:rsid w:val="002B625D"/>
    <w:rsid w:val="002B66E6"/>
    <w:rsid w:val="002C56E6"/>
    <w:rsid w:val="002C5C35"/>
    <w:rsid w:val="00311D4F"/>
    <w:rsid w:val="00312EB9"/>
    <w:rsid w:val="00341D87"/>
    <w:rsid w:val="0034390E"/>
    <w:rsid w:val="00344849"/>
    <w:rsid w:val="00361E11"/>
    <w:rsid w:val="003769BA"/>
    <w:rsid w:val="00391B7B"/>
    <w:rsid w:val="00391DAF"/>
    <w:rsid w:val="0039757F"/>
    <w:rsid w:val="003B2B4B"/>
    <w:rsid w:val="003C6546"/>
    <w:rsid w:val="003C72EB"/>
    <w:rsid w:val="003D0FCA"/>
    <w:rsid w:val="003E5265"/>
    <w:rsid w:val="003F0847"/>
    <w:rsid w:val="0040090B"/>
    <w:rsid w:val="004012CD"/>
    <w:rsid w:val="00405596"/>
    <w:rsid w:val="004347D4"/>
    <w:rsid w:val="004373EC"/>
    <w:rsid w:val="00452211"/>
    <w:rsid w:val="0046302A"/>
    <w:rsid w:val="00487D2D"/>
    <w:rsid w:val="00491AAE"/>
    <w:rsid w:val="004928B8"/>
    <w:rsid w:val="004A1399"/>
    <w:rsid w:val="004A1BC7"/>
    <w:rsid w:val="004A2814"/>
    <w:rsid w:val="004B70E3"/>
    <w:rsid w:val="004D0F13"/>
    <w:rsid w:val="004D5D62"/>
    <w:rsid w:val="004F676E"/>
    <w:rsid w:val="005112D0"/>
    <w:rsid w:val="0052729F"/>
    <w:rsid w:val="00545150"/>
    <w:rsid w:val="00567905"/>
    <w:rsid w:val="005768C9"/>
    <w:rsid w:val="00577E06"/>
    <w:rsid w:val="00583334"/>
    <w:rsid w:val="005A3BF7"/>
    <w:rsid w:val="005D545A"/>
    <w:rsid w:val="005F2035"/>
    <w:rsid w:val="005F7990"/>
    <w:rsid w:val="00601CFD"/>
    <w:rsid w:val="0061018C"/>
    <w:rsid w:val="006145D8"/>
    <w:rsid w:val="00621E07"/>
    <w:rsid w:val="0062746F"/>
    <w:rsid w:val="00637200"/>
    <w:rsid w:val="0063739C"/>
    <w:rsid w:val="00645F0F"/>
    <w:rsid w:val="006544ED"/>
    <w:rsid w:val="0065485A"/>
    <w:rsid w:val="00665A8E"/>
    <w:rsid w:val="0068017B"/>
    <w:rsid w:val="00686D15"/>
    <w:rsid w:val="00691587"/>
    <w:rsid w:val="00692EF4"/>
    <w:rsid w:val="006D26BF"/>
    <w:rsid w:val="006E45D7"/>
    <w:rsid w:val="007009FD"/>
    <w:rsid w:val="007147D7"/>
    <w:rsid w:val="00722684"/>
    <w:rsid w:val="00751145"/>
    <w:rsid w:val="00757B51"/>
    <w:rsid w:val="00764EDB"/>
    <w:rsid w:val="00767EC9"/>
    <w:rsid w:val="00770F25"/>
    <w:rsid w:val="0079204E"/>
    <w:rsid w:val="007926FB"/>
    <w:rsid w:val="007A0628"/>
    <w:rsid w:val="007A35A8"/>
    <w:rsid w:val="007B0A85"/>
    <w:rsid w:val="007B0CAC"/>
    <w:rsid w:val="007B364C"/>
    <w:rsid w:val="007C5783"/>
    <w:rsid w:val="007C6A52"/>
    <w:rsid w:val="007E56DF"/>
    <w:rsid w:val="007F2427"/>
    <w:rsid w:val="007F36FB"/>
    <w:rsid w:val="007F70CB"/>
    <w:rsid w:val="0082043E"/>
    <w:rsid w:val="0082062F"/>
    <w:rsid w:val="0083429C"/>
    <w:rsid w:val="00844839"/>
    <w:rsid w:val="00846B76"/>
    <w:rsid w:val="00865844"/>
    <w:rsid w:val="0087056D"/>
    <w:rsid w:val="0088239A"/>
    <w:rsid w:val="0088710A"/>
    <w:rsid w:val="008D78C9"/>
    <w:rsid w:val="008E203A"/>
    <w:rsid w:val="008E5C9F"/>
    <w:rsid w:val="008E6F44"/>
    <w:rsid w:val="008F1538"/>
    <w:rsid w:val="0091229C"/>
    <w:rsid w:val="00912484"/>
    <w:rsid w:val="00912F1A"/>
    <w:rsid w:val="00940E73"/>
    <w:rsid w:val="00944AD2"/>
    <w:rsid w:val="009457FC"/>
    <w:rsid w:val="00954C1B"/>
    <w:rsid w:val="00957868"/>
    <w:rsid w:val="00960CD9"/>
    <w:rsid w:val="00962D48"/>
    <w:rsid w:val="00973719"/>
    <w:rsid w:val="00973E06"/>
    <w:rsid w:val="0098597D"/>
    <w:rsid w:val="009A19DE"/>
    <w:rsid w:val="009C0D4B"/>
    <w:rsid w:val="009D19E0"/>
    <w:rsid w:val="009D7B1A"/>
    <w:rsid w:val="009F26E8"/>
    <w:rsid w:val="009F619A"/>
    <w:rsid w:val="009F6DDE"/>
    <w:rsid w:val="009F7543"/>
    <w:rsid w:val="00A108AB"/>
    <w:rsid w:val="00A2709E"/>
    <w:rsid w:val="00A324E6"/>
    <w:rsid w:val="00A370A8"/>
    <w:rsid w:val="00A412DB"/>
    <w:rsid w:val="00A52638"/>
    <w:rsid w:val="00A62197"/>
    <w:rsid w:val="00A70A56"/>
    <w:rsid w:val="00A7479A"/>
    <w:rsid w:val="00A776B1"/>
    <w:rsid w:val="00A85FA9"/>
    <w:rsid w:val="00A9028F"/>
    <w:rsid w:val="00A95CD6"/>
    <w:rsid w:val="00AA26BA"/>
    <w:rsid w:val="00AA5E01"/>
    <w:rsid w:val="00AC7EDB"/>
    <w:rsid w:val="00AD5CD2"/>
    <w:rsid w:val="00AF2845"/>
    <w:rsid w:val="00AF2B21"/>
    <w:rsid w:val="00AF3DC8"/>
    <w:rsid w:val="00AF7969"/>
    <w:rsid w:val="00B15534"/>
    <w:rsid w:val="00B25012"/>
    <w:rsid w:val="00B26004"/>
    <w:rsid w:val="00B30519"/>
    <w:rsid w:val="00B337A2"/>
    <w:rsid w:val="00B5156A"/>
    <w:rsid w:val="00B6322C"/>
    <w:rsid w:val="00B8532C"/>
    <w:rsid w:val="00B95575"/>
    <w:rsid w:val="00BA3B25"/>
    <w:rsid w:val="00BB7B8C"/>
    <w:rsid w:val="00BC09F6"/>
    <w:rsid w:val="00BC488E"/>
    <w:rsid w:val="00BD4753"/>
    <w:rsid w:val="00BD5CB1"/>
    <w:rsid w:val="00BE62EE"/>
    <w:rsid w:val="00BF12AB"/>
    <w:rsid w:val="00BF2587"/>
    <w:rsid w:val="00C003BA"/>
    <w:rsid w:val="00C07D30"/>
    <w:rsid w:val="00C44990"/>
    <w:rsid w:val="00C4602F"/>
    <w:rsid w:val="00C46878"/>
    <w:rsid w:val="00C6231D"/>
    <w:rsid w:val="00C626E1"/>
    <w:rsid w:val="00C71E6F"/>
    <w:rsid w:val="00C92AF4"/>
    <w:rsid w:val="00CB4A51"/>
    <w:rsid w:val="00CB7D3E"/>
    <w:rsid w:val="00CD0081"/>
    <w:rsid w:val="00CD26D8"/>
    <w:rsid w:val="00CD3DE0"/>
    <w:rsid w:val="00CD4532"/>
    <w:rsid w:val="00CD47B0"/>
    <w:rsid w:val="00CE6104"/>
    <w:rsid w:val="00CE7918"/>
    <w:rsid w:val="00CF6C26"/>
    <w:rsid w:val="00D00307"/>
    <w:rsid w:val="00D16163"/>
    <w:rsid w:val="00D24ECC"/>
    <w:rsid w:val="00D31A0C"/>
    <w:rsid w:val="00D31AAC"/>
    <w:rsid w:val="00D3463A"/>
    <w:rsid w:val="00D45964"/>
    <w:rsid w:val="00D53D6E"/>
    <w:rsid w:val="00D7410B"/>
    <w:rsid w:val="00D74D43"/>
    <w:rsid w:val="00D76ED7"/>
    <w:rsid w:val="00DB3FAD"/>
    <w:rsid w:val="00DC71EC"/>
    <w:rsid w:val="00DD5185"/>
    <w:rsid w:val="00DD56A1"/>
    <w:rsid w:val="00E029B5"/>
    <w:rsid w:val="00E03A68"/>
    <w:rsid w:val="00E1474D"/>
    <w:rsid w:val="00E3173C"/>
    <w:rsid w:val="00E337E6"/>
    <w:rsid w:val="00E33F27"/>
    <w:rsid w:val="00E57907"/>
    <w:rsid w:val="00E61C09"/>
    <w:rsid w:val="00E75BC4"/>
    <w:rsid w:val="00EA1946"/>
    <w:rsid w:val="00EB3B58"/>
    <w:rsid w:val="00EC3BF2"/>
    <w:rsid w:val="00EC7359"/>
    <w:rsid w:val="00EE3054"/>
    <w:rsid w:val="00F00606"/>
    <w:rsid w:val="00F01256"/>
    <w:rsid w:val="00F25793"/>
    <w:rsid w:val="00F27A74"/>
    <w:rsid w:val="00F3495A"/>
    <w:rsid w:val="00F518B8"/>
    <w:rsid w:val="00F55936"/>
    <w:rsid w:val="00F667FB"/>
    <w:rsid w:val="00F8174A"/>
    <w:rsid w:val="00F865EC"/>
    <w:rsid w:val="00FA5E50"/>
    <w:rsid w:val="00FA72F8"/>
    <w:rsid w:val="00FC7475"/>
    <w:rsid w:val="00FE546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8D09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B305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5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pri\AppData\Local\Packages\Microsoft.Office.Desktop_8wekyb3d8bbwe\LocalCache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D8EEA7-77A6-41C3-819E-DA509481E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2022-10-03T16:05:00Z</dcterms:created>
  <dcterms:modified xsi:type="dcterms:W3CDTF">2022-10-03T19:30:00Z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